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13E67" w14:textId="77777777" w:rsidR="00FD36DE" w:rsidRPr="009A757E" w:rsidRDefault="00FD36DE" w:rsidP="00FD36DE">
      <w:pPr>
        <w:rPr>
          <w:rFonts w:ascii="Futura Medium" w:hAnsi="Futura Medium" w:cs="Futura Medium"/>
        </w:rPr>
      </w:pPr>
    </w:p>
    <w:p w14:paraId="0823AE84" w14:textId="77777777" w:rsidR="009A757E" w:rsidRDefault="009A757E" w:rsidP="009A757E">
      <w:pPr>
        <w:rPr>
          <w:rFonts w:ascii="Futura Medium" w:eastAsia="Times New Roman" w:hAnsi="Futura Medium" w:cs="Futura Medium"/>
          <w:b/>
          <w:color w:val="538135" w:themeColor="accent6" w:themeShade="BF"/>
          <w:spacing w:val="5"/>
          <w:shd w:val="clear" w:color="auto" w:fill="FFFFFF"/>
        </w:rPr>
      </w:pPr>
    </w:p>
    <w:p w14:paraId="5BEAC12A" w14:textId="77777777" w:rsidR="009A757E" w:rsidRPr="009A757E" w:rsidRDefault="009A757E" w:rsidP="009A757E">
      <w:pPr>
        <w:rPr>
          <w:rFonts w:ascii="Futura Medium" w:eastAsia="Times New Roman" w:hAnsi="Futura Medium" w:cs="Futura Medium"/>
          <w:b/>
          <w:color w:val="538135" w:themeColor="accent6" w:themeShade="BF"/>
          <w:spacing w:val="5"/>
          <w:shd w:val="clear" w:color="auto" w:fill="FFFFFF"/>
        </w:rPr>
      </w:pPr>
      <w:r w:rsidRPr="009A757E">
        <w:rPr>
          <w:rFonts w:ascii="Futura Medium" w:eastAsia="Times New Roman" w:hAnsi="Futura Medium" w:cs="Futura Medium"/>
          <w:b/>
          <w:color w:val="538135" w:themeColor="accent6" w:themeShade="BF"/>
          <w:spacing w:val="5"/>
          <w:shd w:val="clear" w:color="auto" w:fill="FFFFFF"/>
        </w:rPr>
        <w:t>MKN: Sliding Scale</w:t>
      </w:r>
    </w:p>
    <w:p w14:paraId="58013F79" w14:textId="77777777" w:rsidR="009A757E" w:rsidRDefault="009A757E" w:rsidP="009A757E">
      <w:pPr>
        <w:rPr>
          <w:rFonts w:ascii="Futura Medium" w:eastAsia="Times New Roman" w:hAnsi="Futura Medium" w:cs="Futura Medium"/>
          <w:spacing w:val="5"/>
          <w:shd w:val="clear" w:color="auto" w:fill="FFFFFF"/>
        </w:rPr>
      </w:pPr>
    </w:p>
    <w:p w14:paraId="42ECEF48" w14:textId="77777777" w:rsidR="009A757E" w:rsidRPr="009A757E" w:rsidRDefault="009A757E" w:rsidP="009A757E">
      <w:pPr>
        <w:rPr>
          <w:rFonts w:ascii="Futura Medium" w:eastAsia="Times New Roman" w:hAnsi="Futura Medium" w:cs="Futura Medium"/>
        </w:rPr>
      </w:pPr>
      <w:r w:rsidRPr="009A757E">
        <w:rPr>
          <w:rFonts w:ascii="Futura Medium" w:eastAsia="Times New Roman" w:hAnsi="Futura Medium" w:cs="Futura Medium"/>
          <w:spacing w:val="5"/>
          <w:shd w:val="clear" w:color="auto" w:fill="FFFFFF"/>
        </w:rPr>
        <w:t>We offer sliding scale for clients with low or fixed income, or alternatively those with less money regardless of income.</w:t>
      </w:r>
    </w:p>
    <w:p w14:paraId="16A46D55" w14:textId="77777777" w:rsidR="009A757E" w:rsidRPr="009A757E" w:rsidRDefault="009A757E" w:rsidP="00FD36DE">
      <w:pPr>
        <w:rPr>
          <w:rFonts w:ascii="Futura Medium" w:hAnsi="Futura Medium" w:cs="Futura Medium"/>
        </w:rPr>
      </w:pPr>
    </w:p>
    <w:p w14:paraId="3D0316FE" w14:textId="7F16DFEF" w:rsidR="00777F45" w:rsidRPr="009A757E" w:rsidRDefault="00FD36DE" w:rsidP="00AC229E">
      <w:pPr>
        <w:rPr>
          <w:rFonts w:ascii="Futura Medium" w:hAnsi="Futura Medium" w:cs="Futura Medium"/>
        </w:rPr>
      </w:pPr>
      <w:r w:rsidRPr="009A757E">
        <w:rPr>
          <w:rFonts w:ascii="Futura Medium" w:hAnsi="Futura Medium" w:cs="Futura Medium"/>
        </w:rPr>
        <w:t xml:space="preserve">Our fees are sliding scale based on household income. This allows individuals of varying resources to access our services. We use the </w:t>
      </w:r>
      <w:hyperlink r:id="rId6" w:history="1">
        <w:r w:rsidRPr="009A757E">
          <w:rPr>
            <w:rStyle w:val="Hyperlink"/>
            <w:rFonts w:ascii="Futura Medium" w:hAnsi="Futura Medium" w:cs="Futura Medium"/>
          </w:rPr>
          <w:t>San Francisco Area Median Income (AMI) chart</w:t>
        </w:r>
      </w:hyperlink>
      <w:r w:rsidRPr="009A757E">
        <w:rPr>
          <w:rFonts w:ascii="Futura Medium" w:hAnsi="Futura Medium" w:cs="Futura Medium"/>
        </w:rPr>
        <w:t xml:space="preserve"> to help determine what price tier </w:t>
      </w:r>
      <w:r w:rsidR="009A757E">
        <w:rPr>
          <w:rFonts w:ascii="Futura Medium" w:hAnsi="Futura Medium" w:cs="Futura Medium"/>
        </w:rPr>
        <w:t>you</w:t>
      </w:r>
      <w:r w:rsidRPr="009A757E">
        <w:rPr>
          <w:rFonts w:ascii="Futura Medium" w:hAnsi="Futura Medium" w:cs="Futura Medium"/>
        </w:rPr>
        <w:t xml:space="preserve"> fall in. Using the chart, find your income in relation to the current number of household members and that will determine the percentage of the AMI for your family.</w:t>
      </w:r>
    </w:p>
    <w:p w14:paraId="3A95E232" w14:textId="77777777" w:rsidR="00FD36DE" w:rsidRPr="009A757E" w:rsidRDefault="00FD36DE" w:rsidP="00AC229E">
      <w:pPr>
        <w:rPr>
          <w:rFonts w:ascii="Futura Medium" w:hAnsi="Futura Medium" w:cs="Futura Medium"/>
        </w:rPr>
      </w:pPr>
    </w:p>
    <w:p w14:paraId="23135C6D" w14:textId="77777777" w:rsidR="00FD36DE" w:rsidRPr="009A757E" w:rsidRDefault="00FD36DE" w:rsidP="00AC229E">
      <w:pPr>
        <w:rPr>
          <w:rFonts w:ascii="Futura Medium" w:hAnsi="Futura Medium" w:cs="Futura Medium"/>
        </w:rPr>
      </w:pPr>
      <w:r w:rsidRPr="009A757E">
        <w:rPr>
          <w:rFonts w:ascii="Futura Medium" w:hAnsi="Futura Medium" w:cs="Futura Medium"/>
        </w:rPr>
        <w:t xml:space="preserve">Sliding Scale Fee %: </w:t>
      </w:r>
    </w:p>
    <w:p w14:paraId="38CD8748" w14:textId="64A90FF7" w:rsidR="00FD36DE" w:rsidRPr="009A757E" w:rsidRDefault="00597003" w:rsidP="00AC229E">
      <w:p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Under 45</w:t>
      </w:r>
      <w:r w:rsidR="00FD36DE" w:rsidRPr="009A757E">
        <w:rPr>
          <w:rFonts w:ascii="Futura Medium" w:hAnsi="Futura Medium" w:cs="Futura Medium"/>
        </w:rPr>
        <w:t xml:space="preserve">% AMI </w:t>
      </w:r>
      <w:r w:rsidR="009A757E">
        <w:rPr>
          <w:rFonts w:ascii="Futura Medium" w:hAnsi="Futura Medium" w:cs="Futura Medium"/>
        </w:rPr>
        <w:t>=</w:t>
      </w:r>
      <w:r w:rsidR="00A43202">
        <w:rPr>
          <w:rFonts w:ascii="Futura Medium" w:hAnsi="Futura Medium" w:cs="Futura Medium"/>
        </w:rPr>
        <w:t xml:space="preserve"> 40% Off Fee ($210</w:t>
      </w:r>
      <w:r w:rsidR="00FD36DE" w:rsidRPr="009A757E">
        <w:rPr>
          <w:rFonts w:ascii="Futura Medium" w:hAnsi="Futura Medium" w:cs="Futura Medium"/>
        </w:rPr>
        <w:t xml:space="preserve"> for Start Up Package)</w:t>
      </w:r>
    </w:p>
    <w:p w14:paraId="3FCBAC26" w14:textId="56E10575" w:rsidR="00FD36DE" w:rsidRPr="009A757E" w:rsidRDefault="00597003" w:rsidP="00AC229E">
      <w:p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45% - 70</w:t>
      </w:r>
      <w:r w:rsidR="00FD36DE" w:rsidRPr="009A757E">
        <w:rPr>
          <w:rFonts w:ascii="Futura Medium" w:hAnsi="Futura Medium" w:cs="Futura Medium"/>
        </w:rPr>
        <w:t xml:space="preserve">% AMI </w:t>
      </w:r>
      <w:r w:rsidR="009A757E">
        <w:rPr>
          <w:rFonts w:ascii="Futura Medium" w:hAnsi="Futura Medium" w:cs="Futura Medium"/>
        </w:rPr>
        <w:t>=</w:t>
      </w:r>
      <w:r w:rsidR="000F7881">
        <w:rPr>
          <w:rFonts w:ascii="Futura Medium" w:hAnsi="Futura Medium" w:cs="Futura Medium"/>
        </w:rPr>
        <w:t xml:space="preserve"> 20% Off Fee ($280</w:t>
      </w:r>
      <w:r w:rsidR="00FD36DE" w:rsidRPr="009A757E">
        <w:rPr>
          <w:rFonts w:ascii="Futura Medium" w:hAnsi="Futura Medium" w:cs="Futura Medium"/>
        </w:rPr>
        <w:t xml:space="preserve"> for Start Up Package)</w:t>
      </w:r>
    </w:p>
    <w:p w14:paraId="0398033A" w14:textId="0B245C19" w:rsidR="00FD36DE" w:rsidRPr="009A757E" w:rsidRDefault="00597003" w:rsidP="00AC229E">
      <w:p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Above 70</w:t>
      </w:r>
      <w:bookmarkStart w:id="0" w:name="_GoBack"/>
      <w:bookmarkEnd w:id="0"/>
      <w:r w:rsidR="00FD36DE" w:rsidRPr="009A757E">
        <w:rPr>
          <w:rFonts w:ascii="Futura Medium" w:hAnsi="Futura Medium" w:cs="Futura Medium"/>
        </w:rPr>
        <w:t>% AMI</w:t>
      </w:r>
      <w:r w:rsidR="009A757E">
        <w:rPr>
          <w:rFonts w:ascii="Futura Medium" w:hAnsi="Futura Medium" w:cs="Futura Medium"/>
        </w:rPr>
        <w:t xml:space="preserve"> =</w:t>
      </w:r>
      <w:r w:rsidR="000F7881">
        <w:rPr>
          <w:rFonts w:ascii="Futura Medium" w:hAnsi="Futura Medium" w:cs="Futura Medium"/>
        </w:rPr>
        <w:t xml:space="preserve"> Full Fee ($350</w:t>
      </w:r>
      <w:r w:rsidR="00FD36DE" w:rsidRPr="009A757E">
        <w:rPr>
          <w:rFonts w:ascii="Futura Medium" w:hAnsi="Futura Medium" w:cs="Futura Medium"/>
        </w:rPr>
        <w:t xml:space="preserve"> for Start Up Package)</w:t>
      </w:r>
    </w:p>
    <w:p w14:paraId="79C07E3E" w14:textId="77777777" w:rsidR="00FD36DE" w:rsidRPr="009A757E" w:rsidRDefault="00FD36DE" w:rsidP="00AC229E">
      <w:pPr>
        <w:rPr>
          <w:rFonts w:ascii="Futura Medium" w:hAnsi="Futura Medium" w:cs="Futura Medium"/>
        </w:rPr>
      </w:pPr>
    </w:p>
    <w:p w14:paraId="68B7F6E0" w14:textId="77777777" w:rsidR="00FD36DE" w:rsidRPr="009A757E" w:rsidRDefault="009A757E" w:rsidP="00FD36DE">
      <w:p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Please contact Megan with questions about</w:t>
      </w:r>
      <w:r w:rsidR="00FD36DE" w:rsidRPr="009A757E">
        <w:rPr>
          <w:rFonts w:ascii="Futura Medium" w:hAnsi="Futura Medium" w:cs="Futura Medium"/>
        </w:rPr>
        <w:t xml:space="preserve"> payment plans.</w:t>
      </w:r>
    </w:p>
    <w:p w14:paraId="7486CE02" w14:textId="77777777" w:rsidR="00FD36DE" w:rsidRDefault="00FD36DE" w:rsidP="00AC229E"/>
    <w:p w14:paraId="729A0C5F" w14:textId="77777777" w:rsidR="00FD36DE" w:rsidRDefault="00FD36DE" w:rsidP="00FD36DE">
      <w:pPr>
        <w:rPr>
          <w:rFonts w:ascii="ltc-bodoni-175" w:eastAsia="Times New Roman" w:hAnsi="ltc-bodoni-175" w:cs="Times New Roman"/>
          <w:color w:val="292929"/>
          <w:spacing w:val="2"/>
          <w:shd w:val="clear" w:color="auto" w:fill="F7EDE8"/>
        </w:rPr>
      </w:pPr>
    </w:p>
    <w:p w14:paraId="1AD99D36" w14:textId="77777777" w:rsidR="00FD36DE" w:rsidRPr="00FD36DE" w:rsidRDefault="00FD36DE" w:rsidP="00FD36DE">
      <w:pPr>
        <w:rPr>
          <w:rFonts w:ascii="Times New Roman" w:eastAsia="Times New Roman" w:hAnsi="Times New Roman" w:cs="Times New Roman"/>
        </w:rPr>
      </w:pPr>
    </w:p>
    <w:p w14:paraId="2970EE78" w14:textId="77777777" w:rsidR="00FD36DE" w:rsidRDefault="00FD36DE" w:rsidP="00AC229E"/>
    <w:p w14:paraId="6C7940DE" w14:textId="77777777" w:rsidR="00675AF8" w:rsidRDefault="00675AF8" w:rsidP="00AC229E"/>
    <w:p w14:paraId="02BA653C" w14:textId="77777777" w:rsidR="00675AF8" w:rsidRDefault="00675AF8" w:rsidP="00AC229E"/>
    <w:p w14:paraId="43CA6785" w14:textId="77777777" w:rsidR="007B4082" w:rsidRDefault="007B4082" w:rsidP="00AC229E"/>
    <w:sectPr w:rsidR="007B4082" w:rsidSect="00A75CC3">
      <w:headerReference w:type="default" r:id="rId7"/>
      <w:footerReference w:type="default" r:id="rId8"/>
      <w:pgSz w:w="12240" w:h="15840"/>
      <w:pgMar w:top="1440" w:right="117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5C54A5" w14:textId="77777777" w:rsidR="00466573" w:rsidRDefault="00466573" w:rsidP="004F611E">
      <w:r>
        <w:separator/>
      </w:r>
    </w:p>
  </w:endnote>
  <w:endnote w:type="continuationSeparator" w:id="0">
    <w:p w14:paraId="52F6FBE3" w14:textId="77777777" w:rsidR="00466573" w:rsidRDefault="00466573" w:rsidP="004F6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Futura Medium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ltc-bodoni-175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77683A" w14:textId="77777777" w:rsidR="004F611E" w:rsidRPr="00A75CC3" w:rsidRDefault="00A75CC3" w:rsidP="00A75CC3">
    <w:pPr>
      <w:pStyle w:val="Footer"/>
      <w:tabs>
        <w:tab w:val="clear" w:pos="9360"/>
      </w:tabs>
      <w:ind w:right="-18"/>
      <w:jc w:val="center"/>
      <w:rPr>
        <w:rFonts w:ascii="Futura Medium" w:hAnsi="Futura Medium" w:cs="Futura Medium"/>
        <w:b/>
        <w:color w:val="262626" w:themeColor="text1" w:themeTint="D9"/>
        <w:sz w:val="20"/>
        <w:szCs w:val="20"/>
      </w:rPr>
    </w:pPr>
    <w:r w:rsidRPr="00A75CC3">
      <w:rPr>
        <w:rFonts w:ascii="Futura Medium" w:hAnsi="Futura Medium" w:cs="Futura Medium"/>
        <w:b/>
        <w:color w:val="262626" w:themeColor="text1" w:themeTint="D9"/>
        <w:sz w:val="20"/>
        <w:szCs w:val="20"/>
      </w:rPr>
      <w:t xml:space="preserve">Megan Knipp, </w:t>
    </w:r>
    <w:r w:rsidR="004F611E" w:rsidRPr="00A75CC3">
      <w:rPr>
        <w:rFonts w:ascii="Futura Medium" w:hAnsi="Futura Medium" w:cs="Futura Medium"/>
        <w:b/>
        <w:color w:val="262626" w:themeColor="text1" w:themeTint="D9"/>
        <w:sz w:val="20"/>
        <w:szCs w:val="20"/>
      </w:rPr>
      <w:t xml:space="preserve">NC | </w:t>
    </w:r>
    <w:r w:rsidRPr="00A75CC3">
      <w:rPr>
        <w:rFonts w:ascii="Futura Medium" w:hAnsi="Futura Medium" w:cs="Futura Medium"/>
        <w:b/>
        <w:color w:val="262626" w:themeColor="text1" w:themeTint="D9"/>
        <w:sz w:val="20"/>
        <w:szCs w:val="20"/>
      </w:rPr>
      <w:t>www.meganknipp.com</w:t>
    </w:r>
    <w:r w:rsidR="004F611E" w:rsidRPr="00A75CC3">
      <w:rPr>
        <w:rFonts w:ascii="Futura Medium" w:hAnsi="Futura Medium" w:cs="Futura Medium"/>
        <w:b/>
        <w:color w:val="262626" w:themeColor="text1" w:themeTint="D9"/>
        <w:sz w:val="20"/>
        <w:szCs w:val="20"/>
      </w:rPr>
      <w:t xml:space="preserve"> | </w:t>
    </w:r>
    <w:hyperlink r:id="rId1" w:history="1">
      <w:r w:rsidR="004F611E" w:rsidRPr="00A75CC3">
        <w:rPr>
          <w:rStyle w:val="Hyperlink"/>
          <w:rFonts w:ascii="Futura Medium" w:hAnsi="Futura Medium" w:cs="Futura Medium"/>
          <w:b/>
          <w:color w:val="262626" w:themeColor="text1" w:themeTint="D9"/>
          <w:sz w:val="20"/>
          <w:szCs w:val="20"/>
        </w:rPr>
        <w:t>megan@meganknipp.com</w:t>
      </w:r>
    </w:hyperlink>
    <w:r w:rsidR="004F611E" w:rsidRPr="00A75CC3">
      <w:rPr>
        <w:rFonts w:ascii="Futura Medium" w:hAnsi="Futura Medium" w:cs="Futura Medium"/>
        <w:b/>
        <w:color w:val="262626" w:themeColor="text1" w:themeTint="D9"/>
        <w:sz w:val="20"/>
        <w:szCs w:val="20"/>
      </w:rPr>
      <w:t xml:space="preserve"> | 415-340-2365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C3613C" w14:textId="77777777" w:rsidR="00466573" w:rsidRDefault="00466573" w:rsidP="004F611E">
      <w:r>
        <w:separator/>
      </w:r>
    </w:p>
  </w:footnote>
  <w:footnote w:type="continuationSeparator" w:id="0">
    <w:p w14:paraId="1403056B" w14:textId="77777777" w:rsidR="00466573" w:rsidRDefault="00466573" w:rsidP="004F61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9D6F97" w14:textId="77777777" w:rsidR="00A75CC3" w:rsidRDefault="00A75CC3">
    <w:pPr>
      <w:pStyle w:val="Header"/>
    </w:pPr>
    <w:r w:rsidRPr="004F611E">
      <w:rPr>
        <w:b/>
        <w:noProof/>
        <w:color w:val="262626" w:themeColor="text1" w:themeTint="D9"/>
        <w:sz w:val="20"/>
        <w:szCs w:val="20"/>
      </w:rPr>
      <w:drawing>
        <wp:anchor distT="0" distB="0" distL="114300" distR="114300" simplePos="0" relativeHeight="251658240" behindDoc="0" locked="0" layoutInCell="1" allowOverlap="1" wp14:anchorId="28AED98A" wp14:editId="56DC5028">
          <wp:simplePos x="0" y="0"/>
          <wp:positionH relativeFrom="column">
            <wp:posOffset>4508757</wp:posOffset>
          </wp:positionH>
          <wp:positionV relativeFrom="paragraph">
            <wp:posOffset>-227114</wp:posOffset>
          </wp:positionV>
          <wp:extent cx="2131102" cy="1028808"/>
          <wp:effectExtent l="0" t="0" r="2540" b="1270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1102" cy="10288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29E"/>
    <w:rsid w:val="00092CA1"/>
    <w:rsid w:val="000F7881"/>
    <w:rsid w:val="003A2914"/>
    <w:rsid w:val="00466573"/>
    <w:rsid w:val="004F611E"/>
    <w:rsid w:val="00597003"/>
    <w:rsid w:val="00675AF8"/>
    <w:rsid w:val="007B4082"/>
    <w:rsid w:val="009A757E"/>
    <w:rsid w:val="00A3761D"/>
    <w:rsid w:val="00A43202"/>
    <w:rsid w:val="00A75CC3"/>
    <w:rsid w:val="00AC229E"/>
    <w:rsid w:val="00B1008E"/>
    <w:rsid w:val="00BB3096"/>
    <w:rsid w:val="00C20FDD"/>
    <w:rsid w:val="00D86DCC"/>
    <w:rsid w:val="00FB264D"/>
    <w:rsid w:val="00FD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3BA61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61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11E"/>
  </w:style>
  <w:style w:type="paragraph" w:styleId="Footer">
    <w:name w:val="footer"/>
    <w:basedOn w:val="Normal"/>
    <w:link w:val="FooterChar"/>
    <w:uiPriority w:val="99"/>
    <w:unhideWhenUsed/>
    <w:rsid w:val="004F61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11E"/>
  </w:style>
  <w:style w:type="character" w:styleId="Hyperlink">
    <w:name w:val="Hyperlink"/>
    <w:basedOn w:val="DefaultParagraphFont"/>
    <w:uiPriority w:val="99"/>
    <w:unhideWhenUsed/>
    <w:rsid w:val="004F611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C22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9A75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6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s://sfmohcd.org/sites/default/files/2021%20AMI-IncomeLimits-HMFA_1.pdf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egan@meganknip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meganknipp/Library/Group%20Containers/UBF8T346G9.Office/User%20Content.localized/Templates.localized/MKN_Word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MKN_WordDocument.dotx</Template>
  <TotalTime>4</TotalTime>
  <Pages>1</Pages>
  <Words>168</Words>
  <Characters>700</Characters>
  <Application>Microsoft Macintosh Word</Application>
  <DocSecurity>0</DocSecurity>
  <Lines>25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Knipp</dc:creator>
  <cp:keywords/>
  <dc:description/>
  <cp:lastModifiedBy>Megan Knipp</cp:lastModifiedBy>
  <cp:revision>4</cp:revision>
  <cp:lastPrinted>2021-01-07T07:03:00Z</cp:lastPrinted>
  <dcterms:created xsi:type="dcterms:W3CDTF">2021-01-07T07:30:00Z</dcterms:created>
  <dcterms:modified xsi:type="dcterms:W3CDTF">2022-02-23T03:07:00Z</dcterms:modified>
</cp:coreProperties>
</file>